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59" w:rsidRPr="00F4677B" w:rsidRDefault="00514059" w:rsidP="00190185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84FF4">
        <w:rPr>
          <w:rFonts w:ascii="Times New Roman" w:hAnsi="Times New Roman" w:cs="Times New Roman"/>
          <w:b/>
          <w:sz w:val="28"/>
          <w:szCs w:val="28"/>
        </w:rPr>
        <w:t xml:space="preserve">Na początek zapraszam do </w:t>
      </w:r>
      <w:r>
        <w:rPr>
          <w:rFonts w:ascii="Times New Roman" w:hAnsi="Times New Roman" w:cs="Times New Roman"/>
          <w:b/>
          <w:sz w:val="28"/>
          <w:szCs w:val="28"/>
        </w:rPr>
        <w:t xml:space="preserve"> gimnastyki:</w:t>
      </w:r>
    </w:p>
    <w:p w:rsidR="00514059" w:rsidRPr="00F4677B" w:rsidRDefault="00514059" w:rsidP="00F4677B">
      <w:pPr>
        <w:pStyle w:val="Default"/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514059" w:rsidRPr="00BC2ADA" w:rsidRDefault="00514059" w:rsidP="00BC2ADA">
      <w:pPr>
        <w:pStyle w:val="Default"/>
        <w:tabs>
          <w:tab w:val="left" w:pos="945"/>
        </w:tabs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hyperlink r:id="rId5" w:history="1">
        <w:r w:rsidRPr="00324017">
          <w:rPr>
            <w:rStyle w:val="Hyperlink"/>
            <w:rFonts w:ascii="Times New Roman" w:hAnsi="Times New Roman"/>
            <w:b/>
            <w:sz w:val="28"/>
            <w:szCs w:val="28"/>
          </w:rPr>
          <w:t>https://www.youtube.com/watch?v=InxomdEHL8M</w:t>
        </w:r>
      </w:hyperlink>
    </w:p>
    <w:p w:rsidR="00514059" w:rsidRDefault="00514059" w:rsidP="00FB5DA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14059" w:rsidRPr="00FB5DA7" w:rsidRDefault="00514059" w:rsidP="00190185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Ptasia gimnastyka języka. </w:t>
      </w:r>
      <w:r>
        <w:rPr>
          <w:rFonts w:ascii="Times New Roman" w:hAnsi="Times New Roman" w:cs="Times New Roman"/>
          <w:color w:val="auto"/>
          <w:sz w:val="28"/>
          <w:szCs w:val="28"/>
        </w:rPr>
        <w:t>Potrzebne będzie lusterko - rodzic demonstruje dziecku ćwiczenie, dziecko powtarza:</w:t>
      </w:r>
    </w:p>
    <w:p w:rsidR="00514059" w:rsidRPr="00190185" w:rsidRDefault="00514059" w:rsidP="00F41B4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14059" w:rsidRDefault="00514059" w:rsidP="00FB5DA7">
      <w:pPr>
        <w:pStyle w:val="Pa1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190185">
        <w:rPr>
          <w:rFonts w:ascii="Times New Roman" w:hAnsi="Times New Roman"/>
          <w:i/>
          <w:iCs/>
          <w:sz w:val="28"/>
          <w:szCs w:val="28"/>
        </w:rPr>
        <w:t xml:space="preserve">Fruwający ptak – </w:t>
      </w:r>
      <w:r w:rsidRPr="00190185">
        <w:rPr>
          <w:rFonts w:ascii="Times New Roman" w:hAnsi="Times New Roman"/>
          <w:sz w:val="28"/>
          <w:szCs w:val="28"/>
        </w:rPr>
        <w:t>dzieci dotykają czubkiem języka za górnymi i za dolnymi zębami, tak jak ptak, który siada na gałęzi drzewa i na ziemi.</w:t>
      </w:r>
    </w:p>
    <w:p w:rsidR="00514059" w:rsidRDefault="00514059" w:rsidP="00FB5DA7">
      <w:pPr>
        <w:pStyle w:val="Pa1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190185">
        <w:rPr>
          <w:rFonts w:ascii="Times New Roman" w:hAnsi="Times New Roman"/>
          <w:i/>
          <w:iCs/>
          <w:sz w:val="28"/>
          <w:szCs w:val="28"/>
        </w:rPr>
        <w:t xml:space="preserve">Dziobek ptaka – </w:t>
      </w:r>
      <w:r w:rsidRPr="00190185">
        <w:rPr>
          <w:rFonts w:ascii="Times New Roman" w:hAnsi="Times New Roman"/>
          <w:sz w:val="28"/>
          <w:szCs w:val="28"/>
        </w:rPr>
        <w:t>dzieci wypychają wargi do przodu i, na zmianę, zamykają je i otwierają.</w:t>
      </w:r>
    </w:p>
    <w:p w:rsidR="00514059" w:rsidRPr="00190185" w:rsidRDefault="00514059" w:rsidP="00FB5DA7">
      <w:pPr>
        <w:pStyle w:val="Pa1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190185">
        <w:rPr>
          <w:rFonts w:ascii="Times New Roman" w:hAnsi="Times New Roman"/>
          <w:i/>
          <w:iCs/>
          <w:sz w:val="28"/>
          <w:szCs w:val="28"/>
        </w:rPr>
        <w:t xml:space="preserve">Wysiadywanie jaj – </w:t>
      </w:r>
      <w:r w:rsidRPr="00190185">
        <w:rPr>
          <w:rFonts w:ascii="Times New Roman" w:hAnsi="Times New Roman"/>
          <w:sz w:val="28"/>
          <w:szCs w:val="28"/>
        </w:rPr>
        <w:t xml:space="preserve">język </w:t>
      </w:r>
      <w:r w:rsidRPr="00190185">
        <w:rPr>
          <w:rFonts w:ascii="Times New Roman" w:hAnsi="Times New Roman"/>
          <w:i/>
          <w:iCs/>
          <w:sz w:val="28"/>
          <w:szCs w:val="28"/>
        </w:rPr>
        <w:t xml:space="preserve">przyklejają </w:t>
      </w:r>
      <w:r w:rsidRPr="00190185">
        <w:rPr>
          <w:rFonts w:ascii="Times New Roman" w:hAnsi="Times New Roman"/>
          <w:sz w:val="28"/>
          <w:szCs w:val="28"/>
        </w:rPr>
        <w:t>za górnymi zębami, nie ruszają nim przez 30 sekund.</w:t>
      </w:r>
    </w:p>
    <w:p w:rsidR="00514059" w:rsidRPr="00190185" w:rsidRDefault="00514059" w:rsidP="00FB5DA7">
      <w:pPr>
        <w:pStyle w:val="Pa1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190185">
        <w:rPr>
          <w:rFonts w:ascii="Times New Roman" w:hAnsi="Times New Roman"/>
          <w:i/>
          <w:iCs/>
          <w:sz w:val="28"/>
          <w:szCs w:val="28"/>
        </w:rPr>
        <w:t xml:space="preserve">Budujemy gniazdko – </w:t>
      </w:r>
      <w:r w:rsidRPr="00190185">
        <w:rPr>
          <w:rFonts w:ascii="Times New Roman" w:hAnsi="Times New Roman"/>
          <w:sz w:val="28"/>
          <w:szCs w:val="28"/>
        </w:rPr>
        <w:t xml:space="preserve">dzieci przesuwają język po górnej i po dolnej wardze od zewnętrznej strony ust, a następnie </w:t>
      </w:r>
      <w:r w:rsidRPr="00190185">
        <w:rPr>
          <w:rFonts w:ascii="Times New Roman" w:hAnsi="Times New Roman"/>
          <w:i/>
          <w:iCs/>
          <w:sz w:val="28"/>
          <w:szCs w:val="28"/>
        </w:rPr>
        <w:t>lądują w gnieździe</w:t>
      </w:r>
      <w:r w:rsidRPr="00190185">
        <w:rPr>
          <w:rFonts w:ascii="Times New Roman" w:hAnsi="Times New Roman"/>
          <w:sz w:val="28"/>
          <w:szCs w:val="28"/>
        </w:rPr>
        <w:t>: przyklejają język przy górnych dziąsłach.</w:t>
      </w:r>
    </w:p>
    <w:p w:rsidR="00514059" w:rsidRDefault="00514059" w:rsidP="00FB5DA7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FB5DA7">
        <w:rPr>
          <w:rFonts w:ascii="Times New Roman" w:hAnsi="Times New Roman"/>
          <w:i/>
          <w:iCs/>
          <w:sz w:val="28"/>
          <w:szCs w:val="28"/>
        </w:rPr>
        <w:t xml:space="preserve">Dzięcioł – </w:t>
      </w:r>
      <w:r w:rsidRPr="00FB5DA7">
        <w:rPr>
          <w:rFonts w:ascii="Times New Roman" w:hAnsi="Times New Roman"/>
          <w:sz w:val="28"/>
          <w:szCs w:val="28"/>
        </w:rPr>
        <w:t>czubkiem języka uderzają za górnymi zębami.</w:t>
      </w:r>
    </w:p>
    <w:p w:rsidR="00514059" w:rsidRDefault="00514059" w:rsidP="00FB5DA7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784FF4">
        <w:rPr>
          <w:rFonts w:ascii="Times New Roman" w:hAnsi="Times New Roman"/>
          <w:b/>
          <w:color w:val="FF0000"/>
          <w:sz w:val="28"/>
          <w:szCs w:val="28"/>
        </w:rPr>
        <w:t>Brawo !!! Poszło Wam doskonale !</w:t>
      </w:r>
    </w:p>
    <w:p w:rsidR="00514059" w:rsidRPr="00784FF4" w:rsidRDefault="00514059" w:rsidP="00FB5DA7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14059" w:rsidRDefault="00514059" w:rsidP="00546B6C">
      <w:pPr>
        <w:pStyle w:val="Default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784FF4">
        <w:rPr>
          <w:rFonts w:ascii="Times New Roman" w:hAnsi="Times New Roman" w:cs="Times New Roman"/>
          <w:b/>
          <w:sz w:val="28"/>
          <w:szCs w:val="28"/>
        </w:rPr>
        <w:t>Zapraszam</w:t>
      </w:r>
      <w:r>
        <w:rPr>
          <w:rFonts w:ascii="Times New Roman" w:hAnsi="Times New Roman" w:cs="Times New Roman"/>
          <w:b/>
          <w:sz w:val="28"/>
          <w:szCs w:val="28"/>
        </w:rPr>
        <w:t>y</w:t>
      </w:r>
      <w:r w:rsidRPr="00784FF4">
        <w:rPr>
          <w:rFonts w:ascii="Times New Roman" w:hAnsi="Times New Roman" w:cs="Times New Roman"/>
          <w:b/>
          <w:sz w:val="28"/>
          <w:szCs w:val="28"/>
        </w:rPr>
        <w:t xml:space="preserve"> do zabawy ruchowej</w:t>
      </w:r>
      <w:r w:rsidRPr="00FB5DA7">
        <w:rPr>
          <w:rFonts w:ascii="Times New Roman" w:hAnsi="Times New Roman" w:cs="Times New Roman"/>
          <w:sz w:val="28"/>
          <w:szCs w:val="28"/>
        </w:rPr>
        <w:t xml:space="preserve"> „ Gra</w:t>
      </w:r>
      <w:r w:rsidRPr="00FB5DA7">
        <w:rPr>
          <w:rFonts w:ascii="Times New Roman" w:hAnsi="Times New Roman" w:cs="Times New Roman"/>
          <w:i/>
          <w:iCs/>
          <w:sz w:val="28"/>
          <w:szCs w:val="28"/>
        </w:rPr>
        <w:t xml:space="preserve"> w zielone” – </w:t>
      </w:r>
      <w:r w:rsidRPr="00FB5DA7">
        <w:rPr>
          <w:rFonts w:ascii="Times New Roman" w:hAnsi="Times New Roman" w:cs="Times New Roman"/>
          <w:sz w:val="28"/>
          <w:szCs w:val="28"/>
        </w:rPr>
        <w:t>tekst popularny</w:t>
      </w:r>
      <w:r w:rsidRPr="00FB5DA7">
        <w:rPr>
          <w:rFonts w:ascii="Times New Roman" w:hAnsi="Times New Roman" w:cs="Times New Roman"/>
          <w:i/>
          <w:iCs/>
          <w:sz w:val="28"/>
          <w:szCs w:val="28"/>
        </w:rPr>
        <w:t xml:space="preserve">. Potrzebne nam będą przedmioty w kolorze zielonym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rozmieszczone po pokoju bądź mieszkaniu. Rodzic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B5DA7">
        <w:rPr>
          <w:rFonts w:ascii="Times New Roman" w:hAnsi="Times New Roman" w:cs="Times New Roman"/>
          <w:sz w:val="28"/>
          <w:szCs w:val="28"/>
        </w:rPr>
        <w:t xml:space="preserve">yta: </w:t>
      </w:r>
      <w:r w:rsidRPr="00FB5DA7">
        <w:rPr>
          <w:rFonts w:ascii="Times New Roman" w:hAnsi="Times New Roman" w:cs="Times New Roman"/>
          <w:i/>
          <w:iCs/>
          <w:sz w:val="28"/>
          <w:szCs w:val="28"/>
        </w:rPr>
        <w:t xml:space="preserve">Grasz w zielone? </w:t>
      </w:r>
      <w:r>
        <w:rPr>
          <w:rFonts w:ascii="Times New Roman" w:hAnsi="Times New Roman" w:cs="Times New Roman"/>
          <w:sz w:val="28"/>
          <w:szCs w:val="28"/>
        </w:rPr>
        <w:t>Dziecko odpowia</w:t>
      </w:r>
      <w:r>
        <w:rPr>
          <w:rFonts w:ascii="Times New Roman" w:hAnsi="Times New Roman" w:cs="Times New Roman"/>
          <w:sz w:val="28"/>
          <w:szCs w:val="28"/>
        </w:rPr>
        <w:softHyphen/>
        <w:t>da</w:t>
      </w:r>
      <w:r w:rsidRPr="00FB5DA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Gram! Rodzic pyta: </w:t>
      </w:r>
      <w:r w:rsidRPr="00FB5DA7">
        <w:rPr>
          <w:rFonts w:ascii="Times New Roman" w:hAnsi="Times New Roman" w:cs="Times New Roman"/>
          <w:i/>
          <w:iCs/>
          <w:sz w:val="28"/>
          <w:szCs w:val="28"/>
        </w:rPr>
        <w:t xml:space="preserve">Masz zielone? </w:t>
      </w:r>
      <w:r w:rsidRPr="00FB5DA7">
        <w:rPr>
          <w:rFonts w:ascii="Times New Roman" w:hAnsi="Times New Roman" w:cs="Times New Roman"/>
          <w:sz w:val="28"/>
          <w:szCs w:val="28"/>
        </w:rPr>
        <w:t xml:space="preserve">Dz.: </w:t>
      </w:r>
      <w:r w:rsidRPr="00FB5DA7">
        <w:rPr>
          <w:rFonts w:ascii="Times New Roman" w:hAnsi="Times New Roman" w:cs="Times New Roman"/>
          <w:i/>
          <w:iCs/>
          <w:sz w:val="28"/>
          <w:szCs w:val="28"/>
        </w:rPr>
        <w:t xml:space="preserve">Mam!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Wówczas </w:t>
      </w:r>
      <w:r w:rsidRPr="00FB5DA7">
        <w:rPr>
          <w:rFonts w:ascii="Times New Roman" w:hAnsi="Times New Roman" w:cs="Times New Roman"/>
          <w:sz w:val="28"/>
          <w:szCs w:val="28"/>
        </w:rPr>
        <w:t>dziecko musi dotknąć jakiegoś przedmiotu w kolorze zielonym.</w:t>
      </w:r>
      <w:r>
        <w:rPr>
          <w:rFonts w:ascii="Times New Roman" w:hAnsi="Times New Roman" w:cs="Times New Roman"/>
          <w:sz w:val="28"/>
          <w:szCs w:val="28"/>
        </w:rPr>
        <w:t xml:space="preserve"> I może być zamiana ról.</w:t>
      </w:r>
    </w:p>
    <w:p w:rsidR="00514059" w:rsidRDefault="00514059" w:rsidP="00784FF4">
      <w:pPr>
        <w:pStyle w:val="Default"/>
        <w:ind w:left="43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059" w:rsidRPr="00FB5DA7" w:rsidRDefault="00514059" w:rsidP="003F1FC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514059" w:rsidRPr="00FB5DA7" w:rsidRDefault="00514059" w:rsidP="00FB5DA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B5DA7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514059" w:rsidRPr="00766C57" w:rsidRDefault="00514059" w:rsidP="00BC2ADA">
      <w:pPr>
        <w:spacing w:after="0" w:line="360" w:lineRule="auto"/>
        <w:rPr>
          <w:rFonts w:ascii="Times New Roman" w:hAnsi="Times New Roman"/>
          <w:sz w:val="28"/>
          <w:szCs w:val="28"/>
          <w:lang w:eastAsia="pl-PL"/>
        </w:rPr>
      </w:pPr>
      <w:r>
        <w:rPr>
          <w:rFonts w:ascii="Times New Roman" w:hAnsi="Times New Roman"/>
          <w:sz w:val="28"/>
          <w:szCs w:val="28"/>
          <w:lang w:eastAsia="pl-PL"/>
        </w:rPr>
        <w:t xml:space="preserve">4. </w:t>
      </w:r>
      <w:r w:rsidRPr="00766C57">
        <w:rPr>
          <w:rFonts w:ascii="Times New Roman" w:hAnsi="Times New Roman"/>
          <w:sz w:val="28"/>
          <w:szCs w:val="28"/>
          <w:lang w:eastAsia="pl-PL"/>
        </w:rPr>
        <w:t>Zapraszam</w:t>
      </w:r>
      <w:r>
        <w:rPr>
          <w:rFonts w:ascii="Times New Roman" w:hAnsi="Times New Roman"/>
          <w:sz w:val="28"/>
          <w:szCs w:val="28"/>
          <w:lang w:eastAsia="pl-PL"/>
        </w:rPr>
        <w:t>y</w:t>
      </w:r>
      <w:r w:rsidRPr="00766C57">
        <w:rPr>
          <w:rFonts w:ascii="Times New Roman" w:hAnsi="Times New Roman"/>
          <w:sz w:val="28"/>
          <w:szCs w:val="28"/>
          <w:lang w:eastAsia="pl-PL"/>
        </w:rPr>
        <w:t xml:space="preserve"> Was Drogie dzieci do osłuchania z piosenką pt. ”Zielona Wiosna”, abyście razem z rodzicami wsłuchali się w słowa, porozmawiali razem na temat piosenki. Dla ułatwienia umieszczam</w:t>
      </w:r>
      <w:r>
        <w:rPr>
          <w:rFonts w:ascii="Times New Roman" w:hAnsi="Times New Roman"/>
          <w:sz w:val="28"/>
          <w:szCs w:val="28"/>
          <w:lang w:eastAsia="pl-PL"/>
        </w:rPr>
        <w:t>y</w:t>
      </w:r>
      <w:r w:rsidRPr="00766C57">
        <w:rPr>
          <w:rFonts w:ascii="Times New Roman" w:hAnsi="Times New Roman"/>
          <w:sz w:val="28"/>
          <w:szCs w:val="28"/>
          <w:lang w:eastAsia="pl-PL"/>
        </w:rPr>
        <w:t xml:space="preserve"> poniżej pytania, na które będzie Wam łatwiej odpowiedzieć.</w:t>
      </w:r>
    </w:p>
    <w:p w:rsidR="00514059" w:rsidRPr="00766C57" w:rsidRDefault="00514059" w:rsidP="00BC2ADA">
      <w:pPr>
        <w:spacing w:after="0" w:line="360" w:lineRule="auto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 xml:space="preserve">                                                  </w:t>
      </w:r>
      <w:r w:rsidRPr="00766C57">
        <w:rPr>
          <w:rFonts w:ascii="Times New Roman" w:hAnsi="Times New Roman"/>
          <w:sz w:val="28"/>
          <w:szCs w:val="28"/>
          <w:highlight w:val="green"/>
          <w:lang w:eastAsia="pl-PL"/>
        </w:rPr>
        <w:t>„Zielona Wiosna”</w:t>
      </w:r>
    </w:p>
    <w:p w:rsidR="00514059" w:rsidRPr="00766C57" w:rsidRDefault="00514059" w:rsidP="00BC2ADA">
      <w:pPr>
        <w:spacing w:after="0" w:line="240" w:lineRule="auto"/>
        <w:rPr>
          <w:rFonts w:ascii="Times New Roman" w:hAnsi="Times New Roman"/>
          <w:sz w:val="28"/>
          <w:szCs w:val="28"/>
          <w:lang w:eastAsia="pl-PL"/>
        </w:rPr>
      </w:pPr>
    </w:p>
    <w:p w:rsidR="00514059" w:rsidRPr="00766C57" w:rsidRDefault="00514059" w:rsidP="00BC2ADA">
      <w:pPr>
        <w:spacing w:after="0" w:line="240" w:lineRule="auto"/>
        <w:rPr>
          <w:rFonts w:ascii="Times New Roman" w:hAnsi="Times New Roman"/>
          <w:sz w:val="28"/>
          <w:szCs w:val="28"/>
          <w:lang w:eastAsia="pl-PL"/>
        </w:rPr>
      </w:pP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Nad brzegiem rzeki żabki siedziały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i coś do ucha sobie szeptały.</w:t>
      </w:r>
    </w:p>
    <w:p w:rsidR="00514059" w:rsidRPr="003A5F3B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de-DE" w:eastAsia="pl-PL"/>
        </w:rPr>
      </w:pPr>
      <w:r w:rsidRPr="003A5F3B">
        <w:rPr>
          <w:rFonts w:ascii="Times New Roman" w:hAnsi="Times New Roman"/>
          <w:sz w:val="28"/>
          <w:szCs w:val="28"/>
          <w:lang w:val="de-DE" w:eastAsia="pl-PL"/>
        </w:rPr>
        <w:t>Kum, kum, kum, kum, kum, kum, kum, kum, kum,</w:t>
      </w:r>
    </w:p>
    <w:p w:rsidR="00514059" w:rsidRPr="003A5F3B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de-DE" w:eastAsia="pl-PL"/>
        </w:rPr>
      </w:pPr>
      <w:r w:rsidRPr="003A5F3B">
        <w:rPr>
          <w:rFonts w:ascii="Times New Roman" w:hAnsi="Times New Roman"/>
          <w:sz w:val="28"/>
          <w:szCs w:val="28"/>
          <w:lang w:val="de-DE" w:eastAsia="pl-PL"/>
        </w:rPr>
        <w:t xml:space="preserve">kum, kum, kum, kum, kum, kum, kum, kum. 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2.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 xml:space="preserve">   Przyleciał bociek, usiadł na płocie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i do drugiego boćka klekoce.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Kle, kle, kle, kle, kle, kle, kle, kle, kle,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kle, kle, kle, kle, kle, kle, kle, kle.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3.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 xml:space="preserve">   Wszystko usłyszał mały wróbelek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i przetłumaczył na ptasie trele.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Ćwir, ćwir, ćwir, ćwir, ćwir, ćwir, ćwir, ćwir, ćwir,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ćwir, ćwir, ćwir, ćwir, ćwir, ćwir, ćwir, ćwir.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Wiosna, wiosna, znów przyszła wiosna,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wiosna, wiosna jest już wśród nas.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•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Rozmowa na podstawie wysłuchanego utworu.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−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Jak szeptały żaby?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−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Jak klekotał bociek?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−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Jakie odgłosy wydawał wróbelek?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−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Kto jest już wśród nas?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−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  <w:r w:rsidRPr="00766C57">
        <w:rPr>
          <w:rFonts w:ascii="Times New Roman" w:hAnsi="Times New Roman"/>
          <w:sz w:val="28"/>
          <w:szCs w:val="28"/>
          <w:lang w:eastAsia="pl-PL"/>
        </w:rPr>
        <w:t>Jaka według was jest wiosna?</w:t>
      </w:r>
    </w:p>
    <w:p w:rsidR="00514059" w:rsidRPr="00766C57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pl-PL"/>
        </w:rPr>
      </w:pPr>
    </w:p>
    <w:p w:rsidR="00514059" w:rsidRPr="00BC2ADA" w:rsidRDefault="00514059" w:rsidP="00BC2AD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pl-PL"/>
        </w:rPr>
      </w:pPr>
    </w:p>
    <w:p w:rsidR="00514059" w:rsidRPr="00BC2ADA" w:rsidRDefault="00514059" w:rsidP="00BC2ADA">
      <w:pPr>
        <w:rPr>
          <w:rFonts w:ascii="Times New Roman" w:hAnsi="Times New Roman"/>
          <w:sz w:val="28"/>
          <w:szCs w:val="28"/>
          <w:lang w:val="en-US"/>
        </w:rPr>
      </w:pPr>
    </w:p>
    <w:p w:rsidR="00514059" w:rsidRPr="00BC2ADA" w:rsidRDefault="00514059" w:rsidP="00BC2ADA">
      <w:pPr>
        <w:tabs>
          <w:tab w:val="left" w:pos="2460"/>
        </w:tabs>
        <w:rPr>
          <w:rFonts w:ascii="Times New Roman" w:hAnsi="Times New Roman"/>
          <w:sz w:val="28"/>
          <w:szCs w:val="28"/>
          <w:lang w:val="en-US"/>
        </w:rPr>
      </w:pPr>
      <w:hyperlink r:id="rId6" w:history="1">
        <w:r w:rsidRPr="00BC2ADA">
          <w:rPr>
            <w:rStyle w:val="Hyperlink"/>
            <w:rFonts w:ascii="Times New Roman" w:hAnsi="Times New Roman"/>
            <w:sz w:val="28"/>
            <w:szCs w:val="28"/>
            <w:lang w:val="en-US"/>
          </w:rPr>
          <w:t>https://www.youtube.com/watch?v=c2uvvH5FBiY</w:t>
        </w:r>
      </w:hyperlink>
    </w:p>
    <w:p w:rsidR="00514059" w:rsidRPr="00BC2ADA" w:rsidRDefault="00514059" w:rsidP="00BC2ADA">
      <w:pPr>
        <w:tabs>
          <w:tab w:val="left" w:pos="2460"/>
        </w:tabs>
        <w:rPr>
          <w:lang w:val="en-US"/>
        </w:rPr>
      </w:pPr>
    </w:p>
    <w:p w:rsidR="00514059" w:rsidRDefault="00514059" w:rsidP="00BC2ADA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03001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5" type="#_x0000_t75" style="width:375pt;height:540pt;visibility:visible">
            <v:imagedata r:id="rId7" o:title=""/>
          </v:shape>
        </w:pict>
      </w:r>
    </w:p>
    <w:p w:rsidR="00514059" w:rsidRDefault="00514059" w:rsidP="00FB5DA7">
      <w:pPr>
        <w:jc w:val="both"/>
        <w:rPr>
          <w:rFonts w:ascii="Times New Roman" w:hAnsi="Times New Roman"/>
          <w:b/>
          <w:sz w:val="28"/>
          <w:szCs w:val="28"/>
        </w:rPr>
      </w:pPr>
    </w:p>
    <w:p w:rsidR="00514059" w:rsidRDefault="00514059" w:rsidP="00784FF4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</w:p>
    <w:p w:rsidR="00514059" w:rsidRPr="00CD47C8" w:rsidRDefault="00514059" w:rsidP="00AD7B40">
      <w:pPr>
        <w:rPr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AD7B40">
        <w:rPr>
          <w:rFonts w:ascii="Times New Roman" w:hAnsi="Times New Roman"/>
          <w:sz w:val="28"/>
          <w:szCs w:val="28"/>
        </w:rPr>
        <w:t>Witam</w:t>
      </w:r>
      <w:r>
        <w:rPr>
          <w:rFonts w:ascii="Times New Roman" w:hAnsi="Times New Roman"/>
          <w:sz w:val="28"/>
          <w:szCs w:val="28"/>
        </w:rPr>
        <w:t>y</w:t>
      </w:r>
      <w:r w:rsidRPr="00AD7B40">
        <w:rPr>
          <w:rFonts w:ascii="Times New Roman" w:hAnsi="Times New Roman"/>
          <w:sz w:val="28"/>
          <w:szCs w:val="28"/>
        </w:rPr>
        <w:t xml:space="preserve"> Was drogie dzieci po obiadku i zapraszam do wysłuchania bajki pt. ”Calineczka” oraz pokolorowania kolorowanki. </w:t>
      </w:r>
    </w:p>
    <w:p w:rsidR="00514059" w:rsidRDefault="00514059" w:rsidP="00784FF4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</w:p>
    <w:p w:rsidR="00514059" w:rsidRPr="00C1236B" w:rsidRDefault="00514059" w:rsidP="00784F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8" w:history="1">
        <w:r w:rsidRPr="00C1236B">
          <w:rPr>
            <w:rStyle w:val="Hyperlink"/>
            <w:rFonts w:ascii="Times New Roman" w:hAnsi="Times New Roman"/>
            <w:sz w:val="28"/>
            <w:szCs w:val="28"/>
          </w:rPr>
          <w:t>https://www.youtube.com/watch?v=sFH1biOtxCQ</w:t>
        </w:r>
      </w:hyperlink>
    </w:p>
    <w:p w:rsidR="00514059" w:rsidRPr="00AD7B40" w:rsidRDefault="00514059" w:rsidP="00784FF4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</w:p>
    <w:p w:rsidR="00514059" w:rsidRDefault="00514059" w:rsidP="00784FF4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</w:p>
    <w:p w:rsidR="00514059" w:rsidRDefault="00514059" w:rsidP="00784FF4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</w:p>
    <w:p w:rsidR="00514059" w:rsidRDefault="00514059" w:rsidP="00784FF4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  <w:r w:rsidRPr="007E2A3F">
        <w:rPr>
          <w:noProof/>
          <w:lang w:eastAsia="pl-PL"/>
        </w:rPr>
        <w:pict>
          <v:shape id="_x0000_i1026" type="#_x0000_t75" style="width:343.5pt;height:343.5pt;visibility:visible">
            <v:imagedata r:id="rId9" o:title=""/>
          </v:shape>
        </w:pict>
      </w:r>
    </w:p>
    <w:p w:rsidR="00514059" w:rsidRPr="00784FF4" w:rsidRDefault="00514059" w:rsidP="00784FF4">
      <w:pPr>
        <w:autoSpaceDE w:val="0"/>
        <w:autoSpaceDN w:val="0"/>
        <w:adjustRightInd w:val="0"/>
        <w:spacing w:after="0" w:line="240" w:lineRule="auto"/>
        <w:rPr>
          <w:rFonts w:ascii="Myriad Pro" w:hAnsi="Myriad Pro"/>
          <w:sz w:val="24"/>
          <w:szCs w:val="24"/>
        </w:rPr>
      </w:pPr>
    </w:p>
    <w:p w:rsidR="00514059" w:rsidRDefault="00514059" w:rsidP="003F1FC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</w:p>
    <w:p w:rsidR="00514059" w:rsidRDefault="00514059" w:rsidP="003F1FC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</w:p>
    <w:p w:rsidR="00514059" w:rsidRDefault="00514059" w:rsidP="003F1FC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</w:p>
    <w:p w:rsidR="00514059" w:rsidRDefault="00514059" w:rsidP="003F1FC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</w:p>
    <w:p w:rsidR="00514059" w:rsidRDefault="00514059" w:rsidP="003F1FC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</w:p>
    <w:p w:rsidR="00514059" w:rsidRDefault="00514059" w:rsidP="003F1FC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</w:p>
    <w:p w:rsidR="00514059" w:rsidRDefault="00514059" w:rsidP="003F1FC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</w:p>
    <w:p w:rsidR="00514059" w:rsidRDefault="00514059" w:rsidP="003F1FC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</w:p>
    <w:p w:rsidR="00514059" w:rsidRDefault="00514059" w:rsidP="003F1FC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</w:p>
    <w:p w:rsidR="00514059" w:rsidRPr="00546B6C" w:rsidRDefault="00514059" w:rsidP="00546B6C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iCs/>
          <w:sz w:val="28"/>
          <w:szCs w:val="28"/>
        </w:rPr>
      </w:pPr>
      <w:r w:rsidRPr="007E2A3F">
        <w:rPr>
          <w:noProof/>
          <w:lang w:eastAsia="pl-PL"/>
        </w:rPr>
        <w:pict>
          <v:shape id="Obraz 2" o:spid="_x0000_i1027" type="#_x0000_t75" style="width:508.5pt;height:612.75pt;visibility:visible">
            <v:imagedata r:id="rId10" o:title=""/>
          </v:shape>
        </w:pict>
      </w:r>
    </w:p>
    <w:p w:rsidR="00514059" w:rsidRDefault="00514059" w:rsidP="00784FF4">
      <w:pPr>
        <w:autoSpaceDE w:val="0"/>
        <w:autoSpaceDN w:val="0"/>
        <w:adjustRightInd w:val="0"/>
        <w:spacing w:after="0" w:line="181" w:lineRule="atLeast"/>
        <w:ind w:left="2540"/>
        <w:jc w:val="both"/>
        <w:rPr>
          <w:rFonts w:ascii="Myriad Pro" w:hAnsi="Myriad Pro" w:cs="Myriad Pro"/>
          <w:i/>
          <w:iCs/>
          <w:sz w:val="28"/>
          <w:szCs w:val="28"/>
        </w:rPr>
      </w:pPr>
    </w:p>
    <w:p w:rsidR="00514059" w:rsidRPr="00784FF4" w:rsidRDefault="00514059" w:rsidP="00784F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Myriad Pro" w:hAnsi="Myriad Pro" w:cs="Myriad Pro"/>
          <w:i/>
          <w:iCs/>
          <w:sz w:val="28"/>
          <w:szCs w:val="28"/>
        </w:rPr>
        <w:t xml:space="preserve"> </w:t>
      </w:r>
    </w:p>
    <w:p w:rsidR="00514059" w:rsidRPr="00C1236B" w:rsidRDefault="00514059" w:rsidP="00C1236B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/>
          <w:bCs/>
          <w:sz w:val="28"/>
          <w:szCs w:val="28"/>
        </w:rPr>
      </w:pPr>
      <w:r w:rsidRPr="00C1236B">
        <w:rPr>
          <w:rFonts w:ascii="Times New Roman" w:hAnsi="Times New Roman"/>
          <w:bCs/>
          <w:sz w:val="28"/>
          <w:szCs w:val="28"/>
        </w:rPr>
        <w:t xml:space="preserve">                 Pa! Pa!   Pani Sylwia i Mariola </w:t>
      </w:r>
      <w:r w:rsidRPr="00C1236B">
        <w:rPr>
          <w:rFonts w:ascii="Times New Roman" w:hAnsi="Times New Roman"/>
          <w:bCs/>
          <w:sz w:val="28"/>
          <w:szCs w:val="28"/>
        </w:rPr>
        <w:sym w:font="Wingdings" w:char="F04A"/>
      </w:r>
    </w:p>
    <w:p w:rsidR="00514059" w:rsidRPr="00784FF4" w:rsidRDefault="00514059" w:rsidP="00546B6C">
      <w:pPr>
        <w:tabs>
          <w:tab w:val="left" w:pos="2700"/>
        </w:tabs>
        <w:jc w:val="both"/>
        <w:rPr>
          <w:rFonts w:ascii="Times New Roman" w:hAnsi="Times New Roman"/>
          <w:sz w:val="28"/>
          <w:szCs w:val="28"/>
        </w:rPr>
      </w:pPr>
    </w:p>
    <w:sectPr w:rsidR="00514059" w:rsidRPr="00784FF4" w:rsidSect="008954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yriad Pro">
    <w:altName w:val="Myriad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62561ED"/>
    <w:multiLevelType w:val="hybridMultilevel"/>
    <w:tmpl w:val="03E215A9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9815F989"/>
    <w:multiLevelType w:val="hybridMultilevel"/>
    <w:tmpl w:val="F62A002B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A5AC9F1D"/>
    <w:multiLevelType w:val="hybridMultilevel"/>
    <w:tmpl w:val="C1098399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C44FC8DF"/>
    <w:multiLevelType w:val="hybridMultilevel"/>
    <w:tmpl w:val="D57B55B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CA4CFA3D"/>
    <w:multiLevelType w:val="hybridMultilevel"/>
    <w:tmpl w:val="8A38FB14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F085AF58"/>
    <w:multiLevelType w:val="hybridMultilevel"/>
    <w:tmpl w:val="F50C3B5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26373A7B"/>
    <w:multiLevelType w:val="hybridMultilevel"/>
    <w:tmpl w:val="CB38CCE8"/>
    <w:lvl w:ilvl="0" w:tplc="E6EC73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50019">
      <w:start w:val="1"/>
      <w:numFmt w:val="lowerLetter"/>
      <w:lvlText w:val="%2."/>
      <w:lvlJc w:val="left"/>
      <w:pPr>
        <w:ind w:left="115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7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9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1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03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75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7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92" w:hanging="180"/>
      </w:pPr>
      <w:rPr>
        <w:rFonts w:cs="Times New Roman"/>
      </w:rPr>
    </w:lvl>
  </w:abstractNum>
  <w:abstractNum w:abstractNumId="7">
    <w:nsid w:val="36971478"/>
    <w:multiLevelType w:val="hybridMultilevel"/>
    <w:tmpl w:val="0D550898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36F219E2"/>
    <w:multiLevelType w:val="multilevel"/>
    <w:tmpl w:val="CB38CCE8"/>
    <w:lvl w:ilvl="0">
      <w:start w:val="1"/>
      <w:numFmt w:val="decimal"/>
      <w:lvlText w:val="%1."/>
      <w:lvlJc w:val="left"/>
      <w:pPr>
        <w:ind w:left="432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lowerLetter"/>
      <w:lvlText w:val="%2."/>
      <w:lvlJc w:val="left"/>
      <w:pPr>
        <w:ind w:left="115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7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9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1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3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5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7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92" w:hanging="180"/>
      </w:pPr>
      <w:rPr>
        <w:rFonts w:cs="Times New Roman"/>
      </w:rPr>
    </w:lvl>
  </w:abstractNum>
  <w:abstractNum w:abstractNumId="9">
    <w:nsid w:val="393734A5"/>
    <w:multiLevelType w:val="hybridMultilevel"/>
    <w:tmpl w:val="C6F2E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30E2C"/>
    <w:multiLevelType w:val="hybridMultilevel"/>
    <w:tmpl w:val="2C181DD9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457B4726"/>
    <w:multiLevelType w:val="hybridMultilevel"/>
    <w:tmpl w:val="F3467A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6"/>
  </w:num>
  <w:num w:numId="5">
    <w:abstractNumId w:val="9"/>
  </w:num>
  <w:num w:numId="6">
    <w:abstractNumId w:val="3"/>
  </w:num>
  <w:num w:numId="7">
    <w:abstractNumId w:val="1"/>
  </w:num>
  <w:num w:numId="8">
    <w:abstractNumId w:val="2"/>
  </w:num>
  <w:num w:numId="9">
    <w:abstractNumId w:val="0"/>
  </w:num>
  <w:num w:numId="10">
    <w:abstractNumId w:val="10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0185"/>
    <w:rsid w:val="00042F9C"/>
    <w:rsid w:val="000A64B4"/>
    <w:rsid w:val="00190185"/>
    <w:rsid w:val="001C141C"/>
    <w:rsid w:val="001D1DD0"/>
    <w:rsid w:val="00203425"/>
    <w:rsid w:val="00324017"/>
    <w:rsid w:val="003A1DB8"/>
    <w:rsid w:val="003A5578"/>
    <w:rsid w:val="003A5F3B"/>
    <w:rsid w:val="003F1FC5"/>
    <w:rsid w:val="004567C8"/>
    <w:rsid w:val="004C1103"/>
    <w:rsid w:val="004E6831"/>
    <w:rsid w:val="00514059"/>
    <w:rsid w:val="00546B6C"/>
    <w:rsid w:val="00596067"/>
    <w:rsid w:val="00766C57"/>
    <w:rsid w:val="00784FF4"/>
    <w:rsid w:val="007E2A3F"/>
    <w:rsid w:val="008954E6"/>
    <w:rsid w:val="00AD78EC"/>
    <w:rsid w:val="00AD7B40"/>
    <w:rsid w:val="00BC2ADA"/>
    <w:rsid w:val="00BC5A5C"/>
    <w:rsid w:val="00C03001"/>
    <w:rsid w:val="00C1236B"/>
    <w:rsid w:val="00C25191"/>
    <w:rsid w:val="00CD47C8"/>
    <w:rsid w:val="00F41B44"/>
    <w:rsid w:val="00F4677B"/>
    <w:rsid w:val="00FB5DA7"/>
    <w:rsid w:val="00FC5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4E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90185"/>
    <w:pPr>
      <w:ind w:left="720"/>
    </w:pPr>
  </w:style>
  <w:style w:type="paragraph" w:customStyle="1" w:styleId="Default">
    <w:name w:val="Default"/>
    <w:uiPriority w:val="99"/>
    <w:rsid w:val="00190185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en-US"/>
    </w:rPr>
  </w:style>
  <w:style w:type="paragraph" w:customStyle="1" w:styleId="Pa14">
    <w:name w:val="Pa14"/>
    <w:basedOn w:val="Default"/>
    <w:next w:val="Default"/>
    <w:uiPriority w:val="99"/>
    <w:rsid w:val="00190185"/>
    <w:pPr>
      <w:spacing w:line="181" w:lineRule="atLeast"/>
    </w:pPr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784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FF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FC5565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F4677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FH1biOtxC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2uvvH5FBiY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InxomdEHL8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5</Pages>
  <Words>378</Words>
  <Characters>2271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grazy</dc:creator>
  <cp:keywords/>
  <dc:description/>
  <cp:lastModifiedBy>Administrator</cp:lastModifiedBy>
  <cp:revision>4</cp:revision>
  <dcterms:created xsi:type="dcterms:W3CDTF">2021-04-07T23:08:00Z</dcterms:created>
  <dcterms:modified xsi:type="dcterms:W3CDTF">2021-04-07T23:49:00Z</dcterms:modified>
</cp:coreProperties>
</file>