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B10" w:rsidRPr="004E22BC" w:rsidRDefault="00AC3B10">
      <w:pPr>
        <w:rPr>
          <w:rFonts w:ascii="Times New Roman" w:hAnsi="Times New Roman"/>
          <w:b/>
          <w:sz w:val="28"/>
          <w:szCs w:val="28"/>
        </w:rPr>
      </w:pPr>
      <w:r w:rsidRPr="004E22BC">
        <w:rPr>
          <w:rFonts w:ascii="Times New Roman" w:hAnsi="Times New Roman"/>
          <w:b/>
          <w:sz w:val="28"/>
          <w:szCs w:val="28"/>
        </w:rPr>
        <w:t>Dzień dobry !</w:t>
      </w:r>
    </w:p>
    <w:p w:rsidR="00AC3B10" w:rsidRPr="004E22BC" w:rsidRDefault="00AC3B10">
      <w:pPr>
        <w:rPr>
          <w:rFonts w:ascii="Times New Roman" w:hAnsi="Times New Roman"/>
          <w:sz w:val="28"/>
          <w:szCs w:val="28"/>
        </w:rPr>
      </w:pPr>
      <w:r w:rsidRPr="004E22BC">
        <w:rPr>
          <w:rFonts w:ascii="Times New Roman" w:hAnsi="Times New Roman"/>
          <w:sz w:val="28"/>
          <w:szCs w:val="28"/>
        </w:rPr>
        <w:t>1. Powitajmy się dziś piosenką pt. „W</w:t>
      </w:r>
      <w:r>
        <w:rPr>
          <w:rFonts w:ascii="Times New Roman" w:hAnsi="Times New Roman"/>
          <w:sz w:val="28"/>
          <w:szCs w:val="28"/>
        </w:rPr>
        <w:t>szyscy są”</w:t>
      </w:r>
    </w:p>
    <w:p w:rsidR="00AC3B10" w:rsidRPr="004E22BC" w:rsidRDefault="00AC3B10">
      <w:pPr>
        <w:rPr>
          <w:rFonts w:ascii="Times New Roman" w:hAnsi="Times New Roman"/>
          <w:sz w:val="28"/>
          <w:szCs w:val="28"/>
        </w:rPr>
      </w:pPr>
      <w:hyperlink r:id="rId5" w:history="1">
        <w:r w:rsidRPr="004E22BC">
          <w:rPr>
            <w:rStyle w:val="Hyperlink"/>
            <w:rFonts w:ascii="Times New Roman" w:hAnsi="Times New Roman"/>
            <w:sz w:val="28"/>
            <w:szCs w:val="28"/>
          </w:rPr>
          <w:t>https://www.youtube.com/watch?v=h9wMpq8kqkA</w:t>
        </w:r>
      </w:hyperlink>
    </w:p>
    <w:p w:rsidR="00AC3B10" w:rsidRPr="004E22BC" w:rsidRDefault="00AC3B10">
      <w:pPr>
        <w:rPr>
          <w:rFonts w:ascii="Times New Roman" w:hAnsi="Times New Roman"/>
          <w:sz w:val="28"/>
          <w:szCs w:val="28"/>
        </w:rPr>
      </w:pPr>
      <w:r w:rsidRPr="004E22BC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E22BC">
        <w:rPr>
          <w:rFonts w:ascii="Times New Roman" w:hAnsi="Times New Roman"/>
          <w:sz w:val="28"/>
          <w:szCs w:val="28"/>
        </w:rPr>
        <w:t>A teraz gimnastyka poranna :</w:t>
      </w:r>
    </w:p>
    <w:p w:rsidR="00AC3B10" w:rsidRPr="004E22BC" w:rsidRDefault="00AC3B10">
      <w:pPr>
        <w:rPr>
          <w:rFonts w:ascii="Times New Roman" w:hAnsi="Times New Roman"/>
          <w:sz w:val="28"/>
          <w:szCs w:val="28"/>
        </w:rPr>
      </w:pPr>
      <w:hyperlink r:id="rId6" w:history="1">
        <w:r w:rsidRPr="004E22BC">
          <w:rPr>
            <w:rStyle w:val="Hyperlink"/>
            <w:rFonts w:ascii="Times New Roman" w:hAnsi="Times New Roman"/>
            <w:sz w:val="28"/>
            <w:szCs w:val="28"/>
          </w:rPr>
          <w:t>https://www.youtube.com/watch?v=lbB770dSoI0</w:t>
        </w:r>
      </w:hyperlink>
    </w:p>
    <w:p w:rsidR="00AC3B10" w:rsidRPr="004E22BC" w:rsidRDefault="00AC3B10">
      <w:pPr>
        <w:rPr>
          <w:rFonts w:ascii="Times New Roman" w:hAnsi="Times New Roman"/>
          <w:sz w:val="28"/>
          <w:szCs w:val="28"/>
        </w:rPr>
      </w:pPr>
      <w:hyperlink r:id="rId7" w:history="1">
        <w:r w:rsidRPr="004E22BC">
          <w:rPr>
            <w:rStyle w:val="Hyperlink"/>
            <w:rFonts w:ascii="Times New Roman" w:hAnsi="Times New Roman"/>
            <w:sz w:val="28"/>
            <w:szCs w:val="28"/>
          </w:rPr>
          <w:t>https://www.youtube.com/watch?v=RqjXRJN--oY</w:t>
        </w:r>
      </w:hyperlink>
    </w:p>
    <w:p w:rsidR="00AC3B10" w:rsidRPr="004E22BC" w:rsidRDefault="00AC3B10" w:rsidP="00E3766A">
      <w:pPr>
        <w:rPr>
          <w:rFonts w:ascii="Times New Roman" w:hAnsi="Times New Roman"/>
          <w:sz w:val="28"/>
          <w:szCs w:val="28"/>
        </w:rPr>
      </w:pPr>
      <w:r w:rsidRPr="004E22BC">
        <w:rPr>
          <w:rFonts w:ascii="Times New Roman" w:hAnsi="Times New Roman"/>
          <w:sz w:val="28"/>
          <w:szCs w:val="28"/>
        </w:rPr>
        <w:t>3. Posłuch</w:t>
      </w:r>
      <w:r>
        <w:rPr>
          <w:rFonts w:ascii="Times New Roman" w:hAnsi="Times New Roman"/>
          <w:sz w:val="28"/>
          <w:szCs w:val="28"/>
        </w:rPr>
        <w:t xml:space="preserve">ajcie wiersza B. Szelągowskiej </w:t>
      </w:r>
      <w:r w:rsidRPr="004E22BC">
        <w:rPr>
          <w:rFonts w:ascii="Times New Roman" w:hAnsi="Times New Roman"/>
          <w:sz w:val="28"/>
          <w:szCs w:val="28"/>
        </w:rPr>
        <w:t>pt. „</w:t>
      </w:r>
      <w:r w:rsidRPr="004E22BC">
        <w:rPr>
          <w:rFonts w:ascii="Times New Roman" w:hAnsi="Times New Roman"/>
          <w:i/>
          <w:iCs/>
          <w:sz w:val="28"/>
          <w:szCs w:val="28"/>
        </w:rPr>
        <w:t>Wiosenne powroty”.</w:t>
      </w:r>
    </w:p>
    <w:p w:rsidR="00AC3B10" w:rsidRPr="004E22BC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4E22BC">
        <w:rPr>
          <w:rFonts w:ascii="Times New Roman" w:hAnsi="Times New Roman"/>
          <w:sz w:val="28"/>
          <w:szCs w:val="28"/>
        </w:rPr>
        <w:t xml:space="preserve"> </w:t>
      </w:r>
    </w:p>
    <w:p w:rsidR="00AC3B10" w:rsidRPr="00730E82" w:rsidRDefault="00AC3B10" w:rsidP="00E3766A">
      <w:pPr>
        <w:pStyle w:val="Pa19"/>
        <w:spacing w:before="100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Przyszła wiosna,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a tuż za nią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ptaki przyleciały.</w:t>
      </w:r>
    </w:p>
    <w:p w:rsidR="00AC3B10" w:rsidRPr="00730E82" w:rsidRDefault="00AC3B10" w:rsidP="00E3766A">
      <w:pPr>
        <w:pStyle w:val="Pa19"/>
        <w:spacing w:before="100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Teraz będą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jak co roku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gniazda zakładały.</w:t>
      </w:r>
    </w:p>
    <w:p w:rsidR="00AC3B10" w:rsidRPr="00730E82" w:rsidRDefault="00AC3B10" w:rsidP="00E3766A">
      <w:pPr>
        <w:pStyle w:val="Pa19"/>
        <w:spacing w:before="100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Bocian lubi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patrzeć z góry –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dom ma na topoli.</w:t>
      </w:r>
    </w:p>
    <w:p w:rsidR="00AC3B10" w:rsidRPr="00730E82" w:rsidRDefault="00AC3B10" w:rsidP="00E3766A">
      <w:pPr>
        <w:pStyle w:val="Pa19"/>
        <w:spacing w:before="100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Za to żuraw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wśród mokradeł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raczej mieszkać woli.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A jaskółka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gdzieś pod dachem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gniazdko swe zakłada.</w:t>
      </w:r>
    </w:p>
    <w:p w:rsidR="00AC3B10" w:rsidRPr="00730E82" w:rsidRDefault="00AC3B10" w:rsidP="00E3766A">
      <w:pPr>
        <w:pStyle w:val="Pa19"/>
        <w:spacing w:before="100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Zaś kukułka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swoje jajka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niesie do sąsiada.</w:t>
      </w:r>
    </w:p>
    <w:p w:rsidR="00AC3B10" w:rsidRPr="00730E82" w:rsidRDefault="00AC3B10" w:rsidP="00E3766A">
      <w:pPr>
        <w:pStyle w:val="Pa19"/>
        <w:spacing w:before="100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Tyle ptaków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powróciło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do nas razem z wiosną!</w:t>
      </w:r>
    </w:p>
    <w:p w:rsidR="00AC3B10" w:rsidRPr="00730E82" w:rsidRDefault="00AC3B10" w:rsidP="00E3766A">
      <w:pPr>
        <w:pStyle w:val="Pa19"/>
        <w:spacing w:before="100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W dużych gniazdach,</w:t>
      </w:r>
    </w:p>
    <w:p w:rsidR="00AC3B10" w:rsidRPr="00730E82" w:rsidRDefault="00AC3B10" w:rsidP="00E3766A">
      <w:pPr>
        <w:pStyle w:val="Pa14"/>
        <w:ind w:left="280"/>
        <w:jc w:val="both"/>
        <w:rPr>
          <w:rFonts w:ascii="Times New Roman" w:hAnsi="Times New Roman"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>małych gniazdkach</w:t>
      </w:r>
    </w:p>
    <w:p w:rsidR="00AC3B10" w:rsidRDefault="00AC3B10" w:rsidP="00E3766A">
      <w:pPr>
        <w:rPr>
          <w:rFonts w:cs="Myriad Pro"/>
          <w:iCs/>
          <w:sz w:val="28"/>
          <w:szCs w:val="28"/>
        </w:rPr>
      </w:pPr>
      <w:r w:rsidRPr="00730E82">
        <w:rPr>
          <w:rFonts w:ascii="Times New Roman" w:hAnsi="Times New Roman"/>
          <w:i/>
          <w:iCs/>
          <w:sz w:val="28"/>
          <w:szCs w:val="28"/>
        </w:rPr>
        <w:t xml:space="preserve">   </w:t>
      </w:r>
      <w:r w:rsidRPr="00730E82">
        <w:rPr>
          <w:rFonts w:ascii="Times New Roman" w:hAnsi="Times New Roman"/>
          <w:iCs/>
          <w:sz w:val="28"/>
          <w:szCs w:val="28"/>
        </w:rPr>
        <w:t>niech pisklęta rosną</w:t>
      </w:r>
      <w:r w:rsidRPr="00E3766A">
        <w:rPr>
          <w:rFonts w:cs="Myriad Pro"/>
          <w:iCs/>
          <w:sz w:val="28"/>
          <w:szCs w:val="28"/>
        </w:rPr>
        <w:t>!</w:t>
      </w:r>
    </w:p>
    <w:p w:rsidR="00AC3B10" w:rsidRDefault="00AC3B10" w:rsidP="00E3766A">
      <w:pPr>
        <w:rPr>
          <w:rFonts w:cs="Myriad Pro"/>
          <w:iCs/>
          <w:sz w:val="28"/>
          <w:szCs w:val="28"/>
        </w:rPr>
      </w:pPr>
    </w:p>
    <w:p w:rsidR="00AC3B10" w:rsidRPr="00E3766A" w:rsidRDefault="00AC3B10" w:rsidP="00E3766A">
      <w:pPr>
        <w:rPr>
          <w:rFonts w:cs="Myriad Pro"/>
          <w:iCs/>
          <w:sz w:val="28"/>
          <w:szCs w:val="28"/>
        </w:rPr>
      </w:pPr>
    </w:p>
    <w:p w:rsidR="00AC3B10" w:rsidRDefault="00AC3B10" w:rsidP="00E3766A">
      <w:pPr>
        <w:pStyle w:val="Default"/>
        <w:rPr>
          <w:rFonts w:ascii="Times New Roman" w:hAnsi="Times New Roman" w:cs="Times New Roman"/>
          <w:i/>
          <w:iCs/>
          <w:sz w:val="28"/>
          <w:szCs w:val="28"/>
        </w:rPr>
      </w:pPr>
    </w:p>
    <w:p w:rsidR="00AC3B10" w:rsidRPr="00730E82" w:rsidRDefault="00AC3B10" w:rsidP="00E3766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30E82">
        <w:rPr>
          <w:rFonts w:ascii="Times New Roman" w:hAnsi="Times New Roman" w:cs="Times New Roman"/>
          <w:i/>
          <w:iCs/>
          <w:sz w:val="28"/>
          <w:szCs w:val="28"/>
        </w:rPr>
        <w:t>4.</w:t>
      </w:r>
      <w:r w:rsidRPr="00730E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Odpowiedzcie na pytania</w:t>
      </w:r>
      <w:r w:rsidRPr="00730E82">
        <w:rPr>
          <w:rFonts w:ascii="Times New Roman" w:hAnsi="Times New Roman" w:cs="Times New Roman"/>
          <w:color w:val="auto"/>
          <w:sz w:val="28"/>
          <w:szCs w:val="28"/>
        </w:rPr>
        <w:t>, na podstawie wysłuchanego utworu.</w:t>
      </w:r>
    </w:p>
    <w:p w:rsidR="00AC3B10" w:rsidRPr="00730E82" w:rsidRDefault="00AC3B10" w:rsidP="00E3766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AC3B10" w:rsidRPr="00730E82" w:rsidRDefault="00AC3B10" w:rsidP="00E3766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30E82">
        <w:rPr>
          <w:rStyle w:val="A5"/>
          <w:rFonts w:ascii="Times New Roman" w:hAnsi="Times New Roman" w:cs="Times New Roman"/>
          <w:color w:val="auto"/>
          <w:sz w:val="28"/>
          <w:szCs w:val="28"/>
        </w:rPr>
        <w:t>−−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30E82">
        <w:rPr>
          <w:rFonts w:ascii="Times New Roman" w:hAnsi="Times New Roman" w:cs="Times New Roman"/>
          <w:i/>
          <w:iCs/>
          <w:color w:val="auto"/>
          <w:sz w:val="28"/>
          <w:szCs w:val="28"/>
        </w:rPr>
        <w:t>Jakie ptaki są wymienione w wierszu?</w:t>
      </w:r>
    </w:p>
    <w:p w:rsidR="00AC3B10" w:rsidRPr="00730E82" w:rsidRDefault="00AC3B10" w:rsidP="00E3766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30E82">
        <w:rPr>
          <w:rStyle w:val="A5"/>
          <w:rFonts w:ascii="Times New Roman" w:hAnsi="Times New Roman" w:cs="Times New Roman"/>
          <w:color w:val="auto"/>
          <w:sz w:val="28"/>
          <w:szCs w:val="28"/>
        </w:rPr>
        <w:t>−−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30E82">
        <w:rPr>
          <w:rFonts w:ascii="Times New Roman" w:hAnsi="Times New Roman" w:cs="Times New Roman"/>
          <w:i/>
          <w:iCs/>
          <w:color w:val="auto"/>
          <w:sz w:val="28"/>
          <w:szCs w:val="28"/>
        </w:rPr>
        <w:t>Gdzie znajduje się dom bociana?</w:t>
      </w:r>
    </w:p>
    <w:p w:rsidR="00AC3B10" w:rsidRPr="00730E82" w:rsidRDefault="00AC3B10" w:rsidP="00E3766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30E82">
        <w:rPr>
          <w:rStyle w:val="A5"/>
          <w:rFonts w:ascii="Times New Roman" w:hAnsi="Times New Roman" w:cs="Times New Roman"/>
          <w:color w:val="auto"/>
          <w:sz w:val="28"/>
          <w:szCs w:val="28"/>
        </w:rPr>
        <w:t>−−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30E82">
        <w:rPr>
          <w:rFonts w:ascii="Times New Roman" w:hAnsi="Times New Roman" w:cs="Times New Roman"/>
          <w:i/>
          <w:iCs/>
          <w:color w:val="auto"/>
          <w:sz w:val="28"/>
          <w:szCs w:val="28"/>
        </w:rPr>
        <w:t>Jak myślicie, co to są mokradła?</w:t>
      </w:r>
    </w:p>
    <w:p w:rsidR="00AC3B10" w:rsidRPr="00730E82" w:rsidRDefault="00AC3B10" w:rsidP="00E3766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30E82">
        <w:rPr>
          <w:rStyle w:val="A5"/>
          <w:rFonts w:ascii="Times New Roman" w:hAnsi="Times New Roman" w:cs="Times New Roman"/>
          <w:color w:val="auto"/>
          <w:sz w:val="28"/>
          <w:szCs w:val="28"/>
        </w:rPr>
        <w:t>−−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30E82">
        <w:rPr>
          <w:rFonts w:ascii="Times New Roman" w:hAnsi="Times New Roman" w:cs="Times New Roman"/>
          <w:i/>
          <w:iCs/>
          <w:color w:val="auto"/>
          <w:sz w:val="28"/>
          <w:szCs w:val="28"/>
        </w:rPr>
        <w:t>Gdzie zakłada gniazdko jaskółka?</w:t>
      </w:r>
    </w:p>
    <w:p w:rsidR="00AC3B10" w:rsidRPr="00730E82" w:rsidRDefault="00AC3B10" w:rsidP="00E3766A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30E82">
        <w:rPr>
          <w:rStyle w:val="A5"/>
          <w:rFonts w:ascii="Times New Roman" w:hAnsi="Times New Roman" w:cs="Times New Roman"/>
          <w:color w:val="auto"/>
          <w:sz w:val="28"/>
          <w:szCs w:val="28"/>
        </w:rPr>
        <w:t>−−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30E82">
        <w:rPr>
          <w:rFonts w:ascii="Times New Roman" w:hAnsi="Times New Roman" w:cs="Times New Roman"/>
          <w:i/>
          <w:iCs/>
          <w:color w:val="auto"/>
          <w:sz w:val="28"/>
          <w:szCs w:val="28"/>
        </w:rPr>
        <w:t>Co robi z jajkami kukułka?</w:t>
      </w:r>
    </w:p>
    <w:p w:rsidR="00AC3B10" w:rsidRPr="00730E82" w:rsidRDefault="00AC3B10" w:rsidP="00E3766A">
      <w:pPr>
        <w:pStyle w:val="Default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30E82">
        <w:rPr>
          <w:rStyle w:val="A5"/>
          <w:rFonts w:ascii="Times New Roman" w:hAnsi="Times New Roman" w:cs="Times New Roman"/>
          <w:color w:val="auto"/>
          <w:sz w:val="28"/>
          <w:szCs w:val="28"/>
        </w:rPr>
        <w:t>−−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30E82">
        <w:rPr>
          <w:rFonts w:ascii="Times New Roman" w:hAnsi="Times New Roman" w:cs="Times New Roman"/>
          <w:i/>
          <w:iCs/>
          <w:color w:val="auto"/>
          <w:sz w:val="28"/>
          <w:szCs w:val="28"/>
        </w:rPr>
        <w:t>Jak się nazywają dzieci ptaków?</w:t>
      </w:r>
    </w:p>
    <w:p w:rsidR="00AC3B10" w:rsidRPr="00730E82" w:rsidRDefault="00AC3B10" w:rsidP="004E22BC">
      <w:pPr>
        <w:pStyle w:val="Default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</w:p>
    <w:p w:rsidR="00AC3B10" w:rsidRPr="00730E82" w:rsidRDefault="00AC3B10" w:rsidP="00730E82">
      <w:pPr>
        <w:pStyle w:val="Default"/>
        <w:jc w:val="both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730E82">
        <w:rPr>
          <w:rFonts w:ascii="Times New Roman" w:hAnsi="Times New Roman" w:cs="Times New Roman"/>
          <w:i/>
          <w:iCs/>
          <w:color w:val="auto"/>
          <w:sz w:val="28"/>
          <w:szCs w:val="28"/>
        </w:rPr>
        <w:t>5. Pooglądajcie ptaszki i powiedzcie jak</w:t>
      </w:r>
      <w:r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 się nazywają </w:t>
      </w:r>
    </w:p>
    <w:p w:rsidR="00AC3B10" w:rsidRPr="00730E82" w:rsidRDefault="00AC3B10" w:rsidP="00730E82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730E82">
        <w:t>Rodzice Wam pomogą</w:t>
      </w:r>
    </w:p>
    <w:p w:rsidR="00AC3B10" w:rsidRDefault="00AC3B10">
      <w:r w:rsidRPr="004D6305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alt="Skowronek zwyczajny – ptak zwiastujący wiosnę | Silence Nature" style="width:212.25pt;height:231pt;visibility:visible">
            <v:imagedata r:id="rId8" o:title=""/>
          </v:shape>
        </w:pict>
      </w:r>
      <w:r>
        <w:t xml:space="preserve">   </w:t>
      </w:r>
      <w:r w:rsidRPr="004D6305">
        <w:rPr>
          <w:noProof/>
          <w:lang w:eastAsia="pl-PL"/>
        </w:rPr>
        <w:pict>
          <v:shape id="Obraz 2" o:spid="_x0000_i1026" type="#_x0000_t75" alt="Sójka - Medianauka.pl" style="width:3in;height:228.75pt;visibility:visible">
            <v:imagedata r:id="rId9" o:title=""/>
          </v:shape>
        </w:pict>
      </w:r>
    </w:p>
    <w:p w:rsidR="00AC3B10" w:rsidRDefault="00AC3B10">
      <w:r>
        <w:t xml:space="preserve">skowronek                                                                        sójka </w:t>
      </w:r>
    </w:p>
    <w:p w:rsidR="00AC3B10" w:rsidRDefault="00AC3B10">
      <w:r w:rsidRPr="004D6305">
        <w:rPr>
          <w:noProof/>
          <w:lang w:eastAsia="pl-PL"/>
        </w:rPr>
        <w:pict>
          <v:shape id="Obraz 3" o:spid="_x0000_i1027" type="#_x0000_t75" alt="Jaskółka Ptak - Darmowe zdjęcie na Pixabay" style="width:210pt;height:233.25pt;visibility:visible">
            <v:imagedata r:id="rId10" o:title=""/>
          </v:shape>
        </w:pict>
      </w:r>
      <w:r>
        <w:t xml:space="preserve">   </w:t>
      </w:r>
      <w:r w:rsidRPr="004D6305">
        <w:rPr>
          <w:noProof/>
          <w:lang w:eastAsia="pl-PL"/>
        </w:rPr>
        <w:pict>
          <v:shape id="Obraz 5" o:spid="_x0000_i1028" type="#_x0000_t75" alt="Ptaki naszych ogrodów cz III - Wróbel | OgrodnikLeszek.pl" style="width:217.5pt;height:229.5pt;visibility:visible">
            <v:imagedata r:id="rId11" o:title=""/>
          </v:shape>
        </w:pict>
      </w:r>
    </w:p>
    <w:p w:rsidR="00AC3B10" w:rsidRDefault="00AC3B10">
      <w:r>
        <w:t>jaskółka                                                                           wróbel</w:t>
      </w:r>
    </w:p>
    <w:p w:rsidR="00AC3B10" w:rsidRDefault="00AC3B10">
      <w:r w:rsidRPr="004D6305">
        <w:rPr>
          <w:noProof/>
          <w:lang w:eastAsia="pl-PL"/>
        </w:rPr>
        <w:pict>
          <v:shape id="Obraz 6" o:spid="_x0000_i1029" type="#_x0000_t75" alt="Bociany: kto je lubi, a kto nie? – Aktualności ogrodnicze ..." style="width:201.75pt;height:245.25pt;visibility:visible">
            <v:imagedata r:id="rId12" o:title=""/>
          </v:shape>
        </w:pict>
      </w:r>
      <w:r>
        <w:t xml:space="preserve">    </w:t>
      </w:r>
      <w:r w:rsidRPr="004D6305">
        <w:rPr>
          <w:noProof/>
          <w:lang w:eastAsia="pl-PL"/>
        </w:rPr>
        <w:pict>
          <v:shape id="Obraz 7" o:spid="_x0000_i1030" type="#_x0000_t75" alt="Klub Gaja • Aktualności • Siedlisko bociana czarnego" style="width:227.25pt;height:246pt;visibility:visible">
            <v:imagedata r:id="rId13" o:title=""/>
          </v:shape>
        </w:pict>
      </w:r>
    </w:p>
    <w:p w:rsidR="00AC3B10" w:rsidRDefault="00AC3B10" w:rsidP="00B03A02">
      <w:pPr>
        <w:spacing w:after="0" w:line="240" w:lineRule="auto"/>
      </w:pPr>
      <w:r>
        <w:t>bocian biały                                                              bocian czarny</w:t>
      </w:r>
    </w:p>
    <w:p w:rsidR="00AC3B10" w:rsidRPr="00B03A02" w:rsidRDefault="00AC3B10" w:rsidP="00B03A02">
      <w:pPr>
        <w:spacing w:before="100" w:beforeAutospacing="1" w:after="100" w:afterAutospacing="1" w:line="240" w:lineRule="auto"/>
        <w:rPr>
          <w:sz w:val="16"/>
          <w:szCs w:val="16"/>
        </w:rPr>
      </w:pPr>
    </w:p>
    <w:p w:rsidR="00AC3B10" w:rsidRPr="00730E82" w:rsidRDefault="00AC3B10" w:rsidP="00B03A02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4E22BC">
        <w:rPr>
          <w:rFonts w:ascii="Times New Roman" w:hAnsi="Times New Roman"/>
          <w:sz w:val="28"/>
          <w:szCs w:val="28"/>
        </w:rPr>
        <w:t>6.Teraz relaksacja „ A ram sam sam”:</w:t>
      </w:r>
      <w:r w:rsidRPr="004E22BC"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</w:p>
    <w:p w:rsidR="00AC3B10" w:rsidRPr="004E22BC" w:rsidRDefault="00AC3B10" w:rsidP="00B03A02">
      <w:pPr>
        <w:spacing w:before="100" w:beforeAutospacing="1" w:after="100" w:afterAutospacing="1" w:line="240" w:lineRule="auto"/>
        <w:rPr>
          <w:rFonts w:ascii="Times New Roman" w:hAnsi="Times New Roman"/>
          <w:b/>
          <w:color w:val="0070C0"/>
          <w:sz w:val="28"/>
          <w:szCs w:val="28"/>
        </w:rPr>
      </w:pPr>
      <w:hyperlink r:id="rId14" w:history="1">
        <w:r w:rsidRPr="005A3EAD">
          <w:rPr>
            <w:rStyle w:val="Hyperlink"/>
            <w:rFonts w:ascii="Times New Roman" w:hAnsi="Times New Roman"/>
            <w:b/>
            <w:sz w:val="28"/>
            <w:szCs w:val="28"/>
          </w:rPr>
          <w:t>https://www.youtube.com/watch?v=EKp3EdoHdKI</w:t>
        </w:r>
      </w:hyperlink>
    </w:p>
    <w:p w:rsidR="00AC3B10" w:rsidRPr="00730E82" w:rsidRDefault="00AC3B10" w:rsidP="006351D6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4E22BC">
        <w:rPr>
          <w:rFonts w:ascii="Times New Roman" w:hAnsi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7. Na koniec praca plastyczna. Potrzebne będą: kartka</w:t>
      </w:r>
      <w:r w:rsidRPr="004E22BC">
        <w:rPr>
          <w:rFonts w:ascii="Times New Roman" w:hAnsi="Times New Roman"/>
          <w:color w:val="000000"/>
          <w:sz w:val="28"/>
          <w:szCs w:val="28"/>
        </w:rPr>
        <w:t>, farby i wasze rączki.</w:t>
      </w:r>
    </w:p>
    <w:p w:rsidR="00AC3B10" w:rsidRPr="00730E82" w:rsidRDefault="00AC3B10" w:rsidP="00730E82">
      <w:r w:rsidRPr="004D6305">
        <w:rPr>
          <w:noProof/>
          <w:lang w:eastAsia="pl-PL"/>
        </w:rPr>
        <w:pict>
          <v:shape id="Obraz 8" o:spid="_x0000_i1031" type="#_x0000_t75" alt="2015.03.11 - Ptaszki z rączek." style="width:384pt;height:4in;visibility:visible">
            <v:imagedata r:id="rId15" o:title=""/>
          </v:shape>
        </w:pict>
      </w:r>
      <w:bookmarkStart w:id="0" w:name="_GoBack"/>
      <w:bookmarkEnd w:id="0"/>
    </w:p>
    <w:p w:rsidR="00AC3B10" w:rsidRPr="00B03A02" w:rsidRDefault="00AC3B10" w:rsidP="00B03A02">
      <w:pPr>
        <w:jc w:val="both"/>
        <w:rPr>
          <w:rFonts w:ascii="Times New Roman" w:hAnsi="Times New Roman"/>
          <w:sz w:val="28"/>
          <w:szCs w:val="28"/>
        </w:rPr>
      </w:pPr>
      <w:r w:rsidRPr="00B03A02">
        <w:rPr>
          <w:rFonts w:ascii="Times New Roman" w:hAnsi="Times New Roman"/>
          <w:sz w:val="28"/>
          <w:szCs w:val="28"/>
        </w:rPr>
        <w:t xml:space="preserve">Proszę o zdjęcia waszych ptaszków </w:t>
      </w:r>
      <w:r w:rsidRPr="00730E82">
        <w:rPr>
          <w:rFonts w:cs="Calibri"/>
          <w:sz w:val="28"/>
          <w:szCs w:val="28"/>
        </w:rPr>
        <w:t xml:space="preserve">                                                                 </w:t>
      </w:r>
    </w:p>
    <w:p w:rsidR="00AC3B10" w:rsidRDefault="00AC3B10" w:rsidP="00730E8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Zabawy popołudniowe</w:t>
      </w:r>
    </w:p>
    <w:p w:rsidR="00AC3B10" w:rsidRPr="002825AD" w:rsidRDefault="00AC3B10" w:rsidP="00730E8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2825AD">
        <w:rPr>
          <w:rFonts w:ascii="Times New Roman" w:hAnsi="Times New Roman"/>
          <w:sz w:val="28"/>
          <w:szCs w:val="28"/>
        </w:rPr>
        <w:t>Zapraszam Was drodzy rodzice</w:t>
      </w:r>
      <w:r>
        <w:rPr>
          <w:rFonts w:ascii="Times New Roman" w:hAnsi="Times New Roman"/>
          <w:sz w:val="28"/>
          <w:szCs w:val="28"/>
        </w:rPr>
        <w:t xml:space="preserve">, abyście razem z dziećmi rozwiązali wiosenne zagadki </w:t>
      </w:r>
      <w:r w:rsidRPr="002825AD">
        <w:rPr>
          <w:rFonts w:ascii="Times New Roman" w:hAnsi="Times New Roman"/>
          <w:sz w:val="28"/>
          <w:szCs w:val="28"/>
        </w:rPr>
        <w:t>dotycząc</w:t>
      </w:r>
      <w:r>
        <w:rPr>
          <w:rFonts w:ascii="Times New Roman" w:hAnsi="Times New Roman"/>
          <w:sz w:val="28"/>
          <w:szCs w:val="28"/>
        </w:rPr>
        <w:t>e</w:t>
      </w:r>
      <w:r w:rsidRPr="002825AD">
        <w:rPr>
          <w:rFonts w:ascii="Times New Roman" w:hAnsi="Times New Roman"/>
          <w:sz w:val="28"/>
          <w:szCs w:val="28"/>
        </w:rPr>
        <w:t xml:space="preserve"> ptaków</w:t>
      </w:r>
      <w:r>
        <w:rPr>
          <w:rFonts w:ascii="Times New Roman" w:hAnsi="Times New Roman"/>
          <w:sz w:val="28"/>
          <w:szCs w:val="28"/>
        </w:rPr>
        <w:t>, które</w:t>
      </w:r>
      <w:r w:rsidRPr="002825AD">
        <w:rPr>
          <w:rFonts w:ascii="Times New Roman" w:hAnsi="Times New Roman"/>
          <w:sz w:val="28"/>
          <w:szCs w:val="28"/>
        </w:rPr>
        <w:t xml:space="preserve"> powracają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25AD">
        <w:rPr>
          <w:rFonts w:ascii="Times New Roman" w:hAnsi="Times New Roman"/>
          <w:sz w:val="28"/>
          <w:szCs w:val="28"/>
        </w:rPr>
        <w:t>na wiosnę do Polski.</w:t>
      </w:r>
    </w:p>
    <w:p w:rsidR="00AC3B10" w:rsidRPr="002825AD" w:rsidRDefault="00AC3B10" w:rsidP="00730E8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Można skorzystać z obrazków, które</w:t>
      </w:r>
      <w:r w:rsidRPr="002825AD">
        <w:rPr>
          <w:rFonts w:ascii="Times New Roman" w:hAnsi="Times New Roman"/>
          <w:sz w:val="28"/>
          <w:szCs w:val="28"/>
        </w:rPr>
        <w:t xml:space="preserve"> przedstawiają ptaki: bociana, skowronka, jaskół</w:t>
      </w:r>
      <w:r>
        <w:rPr>
          <w:rFonts w:ascii="Times New Roman" w:hAnsi="Times New Roman"/>
          <w:sz w:val="28"/>
          <w:szCs w:val="28"/>
        </w:rPr>
        <w:t>ka</w:t>
      </w:r>
      <w:r w:rsidRPr="002825AD">
        <w:rPr>
          <w:rFonts w:ascii="Times New Roman" w:hAnsi="Times New Roman"/>
          <w:sz w:val="28"/>
          <w:szCs w:val="28"/>
        </w:rPr>
        <w:t>, kukułk</w:t>
      </w:r>
      <w:r>
        <w:rPr>
          <w:rFonts w:ascii="Times New Roman" w:hAnsi="Times New Roman"/>
          <w:sz w:val="28"/>
          <w:szCs w:val="28"/>
        </w:rPr>
        <w:t>a</w:t>
      </w:r>
      <w:r w:rsidRPr="002825A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Obrazki można wydrukować pociąć na cztery części i dzieci mogą ułożyć z nich puzzle. Przykleić na kartkę papieru i obrazki gotowe.</w:t>
      </w:r>
    </w:p>
    <w:p w:rsidR="00AC3B10" w:rsidRPr="00E66EC8" w:rsidRDefault="00AC3B10" w:rsidP="00730E8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B648D">
        <w:rPr>
          <w:rFonts w:ascii="Times New Roman" w:hAnsi="Times New Roman"/>
          <w:sz w:val="28"/>
          <w:szCs w:val="28"/>
        </w:rPr>
        <w:t>Ma długie czerwone nogi,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6EC8">
        <w:rPr>
          <w:rFonts w:ascii="Times New Roman" w:hAnsi="Times New Roman"/>
          <w:sz w:val="28"/>
          <w:szCs w:val="28"/>
        </w:rPr>
        <w:t>długi dziób.</w:t>
      </w:r>
    </w:p>
    <w:p w:rsidR="00AC3B10" w:rsidRPr="002825AD" w:rsidRDefault="00AC3B10" w:rsidP="00730E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825AD">
        <w:rPr>
          <w:rFonts w:ascii="Times New Roman" w:hAnsi="Times New Roman"/>
          <w:sz w:val="28"/>
          <w:szCs w:val="28"/>
        </w:rPr>
        <w:t>Choć żabek nie lubi,</w:t>
      </w:r>
    </w:p>
    <w:p w:rsidR="00AC3B10" w:rsidRPr="002825AD" w:rsidRDefault="00AC3B10" w:rsidP="00730E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825AD">
        <w:rPr>
          <w:rFonts w:ascii="Times New Roman" w:hAnsi="Times New Roman"/>
          <w:sz w:val="28"/>
          <w:szCs w:val="28"/>
        </w:rPr>
        <w:t>to czasem je zje. (Bocian)</w:t>
      </w:r>
    </w:p>
    <w:p w:rsidR="00AC3B10" w:rsidRPr="001B648D" w:rsidRDefault="00AC3B10" w:rsidP="00730E82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B648D">
        <w:rPr>
          <w:rFonts w:ascii="Times New Roman" w:hAnsi="Times New Roman"/>
          <w:sz w:val="28"/>
          <w:szCs w:val="28"/>
        </w:rPr>
        <w:t>Śpiew tego ptaka leci wysoko do słonka,</w:t>
      </w:r>
    </w:p>
    <w:p w:rsidR="00AC3B10" w:rsidRPr="002825AD" w:rsidRDefault="00AC3B10" w:rsidP="00730E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825AD">
        <w:rPr>
          <w:rFonts w:ascii="Times New Roman" w:hAnsi="Times New Roman"/>
          <w:sz w:val="28"/>
          <w:szCs w:val="28"/>
        </w:rPr>
        <w:t>bo właśnie wołamy na wiosnę... (Skowronka)</w:t>
      </w:r>
    </w:p>
    <w:p w:rsidR="00AC3B10" w:rsidRPr="001B648D" w:rsidRDefault="00AC3B10" w:rsidP="00730E82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B648D">
        <w:rPr>
          <w:rFonts w:ascii="Times New Roman" w:hAnsi="Times New Roman"/>
          <w:sz w:val="28"/>
          <w:szCs w:val="28"/>
        </w:rPr>
        <w:t>Ptaszek ten nie jest duży, nie stoi na</w:t>
      </w:r>
      <w:r>
        <w:rPr>
          <w:rFonts w:ascii="Times New Roman" w:hAnsi="Times New Roman"/>
          <w:sz w:val="28"/>
          <w:szCs w:val="28"/>
        </w:rPr>
        <w:t xml:space="preserve"> półkach</w:t>
      </w:r>
    </w:p>
    <w:p w:rsidR="00AC3B10" w:rsidRPr="002825AD" w:rsidRDefault="00AC3B10" w:rsidP="00730E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825AD">
        <w:rPr>
          <w:rFonts w:ascii="Times New Roman" w:hAnsi="Times New Roman"/>
          <w:sz w:val="28"/>
          <w:szCs w:val="28"/>
        </w:rPr>
        <w:t>choć, nie wiem, czemu, robi kółka,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25AD">
        <w:rPr>
          <w:rFonts w:ascii="Times New Roman" w:hAnsi="Times New Roman"/>
          <w:sz w:val="28"/>
          <w:szCs w:val="28"/>
        </w:rPr>
        <w:t>to wiadomo, że to...(Jaskółka)</w:t>
      </w:r>
    </w:p>
    <w:p w:rsidR="00AC3B10" w:rsidRPr="009B2F88" w:rsidRDefault="00AC3B10" w:rsidP="00730E82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1B648D">
        <w:rPr>
          <w:rFonts w:ascii="Times New Roman" w:hAnsi="Times New Roman"/>
          <w:sz w:val="28"/>
          <w:szCs w:val="28"/>
        </w:rPr>
        <w:t>Ptaszek,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648D">
        <w:rPr>
          <w:rFonts w:ascii="Times New Roman" w:hAnsi="Times New Roman"/>
          <w:sz w:val="28"/>
          <w:szCs w:val="28"/>
        </w:rPr>
        <w:t>o którym myślę, boi się huku,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C3B10" w:rsidRDefault="00AC3B10" w:rsidP="00730E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a </w:t>
      </w:r>
      <w:r w:rsidRPr="002825AD">
        <w:rPr>
          <w:rFonts w:ascii="Times New Roman" w:hAnsi="Times New Roman"/>
          <w:sz w:val="28"/>
          <w:szCs w:val="28"/>
        </w:rPr>
        <w:t>oprócz tego często woła: kuku, kuku. (Kukułka)</w:t>
      </w:r>
    </w:p>
    <w:p w:rsidR="00AC3B10" w:rsidRDefault="00AC3B10" w:rsidP="00730E82">
      <w:pPr>
        <w:jc w:val="both"/>
        <w:rPr>
          <w:rFonts w:ascii="Times New Roman" w:hAnsi="Times New Roman"/>
          <w:sz w:val="28"/>
          <w:szCs w:val="28"/>
        </w:rPr>
      </w:pPr>
      <w:hyperlink r:id="rId16" w:tgtFrame="_blank" w:history="1">
        <w:r w:rsidRPr="00D411C6">
          <w:rPr>
            <w:rFonts w:ascii="Arial" w:hAnsi="Arial" w:cs="Arial"/>
            <w:noProof/>
            <w:color w:val="2962FF"/>
            <w:sz w:val="20"/>
            <w:szCs w:val="20"/>
            <w:lang w:eastAsia="pl-PL"/>
          </w:rPr>
          <w:pict>
            <v:shape id="_x0000_i1032" type="#_x0000_t75" alt="Na Podkarpaciu pełnia wiosny. Bociany składają jaja - tvp.info" href="https://www.google.pl/url?sa=i&amp;url=https://www.tvp.info/24991018/na-podkarpaciu-pelnia-wiosny-bociany-skladaja-jaja&amp;psig=AOvVaw0vuNrIY2PbokLCPdJ3tMQo&amp;ust=1585991267876000&amp;source=images&amp;cd=vfe&amp;ved=0CAIQjRxqFwoTCPjjsYP0y-gCFQAAAAAdAAAAABA" style="width:449.25pt;height:255pt;visibility:visible" o:button="t">
              <v:fill o:detectmouseclick="t"/>
              <v:imagedata r:id="rId17" o:title=""/>
            </v:shape>
          </w:pict>
        </w:r>
      </w:hyperlink>
    </w:p>
    <w:p w:rsidR="00AC3B10" w:rsidRDefault="00AC3B10" w:rsidP="00730E82">
      <w:pPr>
        <w:jc w:val="both"/>
        <w:rPr>
          <w:rFonts w:ascii="Times New Roman" w:hAnsi="Times New Roman"/>
          <w:sz w:val="28"/>
          <w:szCs w:val="28"/>
        </w:rPr>
      </w:pPr>
      <w:hyperlink r:id="rId18" w:tgtFrame="_blank" w:history="1">
        <w:r w:rsidRPr="00D411C6">
          <w:rPr>
            <w:rFonts w:ascii="Arial" w:hAnsi="Arial" w:cs="Arial"/>
            <w:noProof/>
            <w:color w:val="2962FF"/>
            <w:sz w:val="20"/>
            <w:szCs w:val="20"/>
            <w:lang w:eastAsia="pl-PL"/>
          </w:rPr>
          <w:pict>
            <v:shape id="Obraz 10" o:spid="_x0000_i1033" type="#_x0000_t75" alt="Ptaki Krajobrazu Rolniczego - skowronek" href="https://www.google.pl/url?sa=i&amp;url=http://ptaki-rolnictwo.bocian.org.pl/skowronek&amp;psig=AOvVaw2fj7mSCkDzCa7kwgVwc8XC&amp;ust=1585991362219000&amp;source=images&amp;cd=vfe&amp;ved=0CAIQjRxqFwoTCPjG-7P0y-gCFQAAAAAdAAAAABA" style="width:447.75pt;height:298.5pt;visibility:visible" o:button="t">
              <v:fill o:detectmouseclick="t"/>
              <v:imagedata r:id="rId19" o:title=""/>
            </v:shape>
          </w:pict>
        </w:r>
      </w:hyperlink>
    </w:p>
    <w:p w:rsidR="00AC3B10" w:rsidRDefault="00AC3B10" w:rsidP="00730E82">
      <w:pPr>
        <w:jc w:val="both"/>
        <w:rPr>
          <w:rFonts w:ascii="Times New Roman" w:hAnsi="Times New Roman"/>
          <w:sz w:val="28"/>
          <w:szCs w:val="28"/>
        </w:rPr>
      </w:pPr>
      <w:hyperlink r:id="rId20" w:tgtFrame="_blank" w:history="1">
        <w:r w:rsidRPr="00D411C6">
          <w:rPr>
            <w:rFonts w:ascii="Times New Roman" w:hAnsi="Times New Roman"/>
            <w:noProof/>
            <w:sz w:val="28"/>
            <w:szCs w:val="28"/>
            <w:lang w:eastAsia="pl-PL"/>
          </w:rPr>
          <w:pict>
            <v:shape id="_x0000_i1034" type="#_x0000_t75" alt="Tapety : Jaskółka" href="https://www.google.pl/url?sa=i&amp;url=https://www.tapeciarnia.pl/jaskolka&amp;psig=AOvVaw1upLAa2Fze6eitPRHIgS2S&amp;ust=1585991425886000&amp;source=images&amp;cd=vfe&amp;ved=0CAIQjRxqFwoTCIiH99L0y-gCFQAAAAAdAAAAABA" style="width:449.25pt;height:302.25pt;visibility:visible" o:button="t">
              <v:fill o:detectmouseclick="t"/>
              <v:imagedata r:id="rId21" o:title=""/>
            </v:shape>
          </w:pict>
        </w:r>
      </w:hyperlink>
    </w:p>
    <w:p w:rsidR="00AC3B10" w:rsidRDefault="00AC3B10" w:rsidP="00EE7940">
      <w:pPr>
        <w:jc w:val="both"/>
        <w:rPr>
          <w:rFonts w:ascii="Times New Roman" w:hAnsi="Times New Roman"/>
          <w:sz w:val="28"/>
          <w:szCs w:val="28"/>
        </w:rPr>
      </w:pPr>
      <w:hyperlink r:id="rId22" w:tgtFrame="_blank" w:history="1">
        <w:r w:rsidRPr="00D411C6">
          <w:rPr>
            <w:rFonts w:ascii="Arial" w:hAnsi="Arial" w:cs="Arial"/>
            <w:noProof/>
            <w:color w:val="2962FF"/>
            <w:sz w:val="20"/>
            <w:szCs w:val="20"/>
            <w:lang w:eastAsia="pl-PL"/>
          </w:rPr>
          <w:pict>
            <v:shape id="_x0000_i1035" type="#_x0000_t75" alt="Kukułka (Cuculus canorus)" href="https://www.google.pl/url?sa=i&amp;url=http://ptaki.info/kuku%C5%82ka&amp;psig=AOvVaw0ucMgGkbMRgsg9sN1eQkGL&amp;ust=1585991320956000&amp;source=images&amp;cd=vfe&amp;ved=0CAIQjRxqFwoTCNjQ06D0y-gCFQAAAAAdAAAAABA" style="width:192.75pt;height:262.5pt;visibility:visible" o:button="t">
              <v:fill o:detectmouseclick="t"/>
              <v:imagedata r:id="rId23" o:title=""/>
            </v:shape>
          </w:pict>
        </w:r>
      </w:hyperlink>
    </w:p>
    <w:p w:rsidR="00AC3B10" w:rsidRDefault="00AC3B10" w:rsidP="00730E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Zapraszam Was kochane dzieci to obejrzenia filmu „Margolcia i Miś”</w:t>
      </w:r>
    </w:p>
    <w:p w:rsidR="00AC3B10" w:rsidRDefault="00AC3B10" w:rsidP="00730E8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Idzie Wiosna. Policzcie ile jest bocianów?</w:t>
      </w:r>
    </w:p>
    <w:p w:rsidR="00AC3B10" w:rsidRDefault="00AC3B10" w:rsidP="00730E82">
      <w:pPr>
        <w:jc w:val="both"/>
        <w:rPr>
          <w:rFonts w:ascii="Times New Roman" w:hAnsi="Times New Roman"/>
          <w:sz w:val="28"/>
          <w:szCs w:val="28"/>
        </w:rPr>
      </w:pPr>
      <w:hyperlink r:id="rId24" w:history="1">
        <w:r w:rsidRPr="005A3EAD">
          <w:rPr>
            <w:rStyle w:val="Hyperlink"/>
            <w:rFonts w:ascii="Times New Roman" w:hAnsi="Times New Roman"/>
            <w:sz w:val="28"/>
            <w:szCs w:val="28"/>
          </w:rPr>
          <w:t>https://www.youtube.com/watch?v=_d46oD2DyTc</w:t>
        </w:r>
      </w:hyperlink>
    </w:p>
    <w:p w:rsidR="00AC3B10" w:rsidRPr="00F4699B" w:rsidRDefault="00AC3B10" w:rsidP="00730E82">
      <w:pPr>
        <w:jc w:val="both"/>
        <w:rPr>
          <w:rFonts w:ascii="Times New Roman" w:hAnsi="Times New Roman"/>
          <w:sz w:val="28"/>
          <w:szCs w:val="28"/>
        </w:rPr>
      </w:pPr>
    </w:p>
    <w:p w:rsidR="00AC3B10" w:rsidRPr="008F26AA" w:rsidRDefault="00AC3B10" w:rsidP="00730E82">
      <w:pPr>
        <w:rPr>
          <w:rFonts w:ascii="Times New Roman" w:hAnsi="Times New Roman"/>
          <w:sz w:val="28"/>
          <w:szCs w:val="28"/>
        </w:rPr>
      </w:pPr>
      <w:r w:rsidRPr="008F26AA">
        <w:rPr>
          <w:rFonts w:ascii="Times New Roman" w:hAnsi="Times New Roman"/>
          <w:sz w:val="28"/>
          <w:szCs w:val="28"/>
        </w:rPr>
        <w:t xml:space="preserve"> Pozdrawiamy</w:t>
      </w:r>
      <w:r w:rsidRPr="008F26AA">
        <w:rPr>
          <w:rFonts w:ascii="Times New Roman" w:hAnsi="Times New Roman"/>
          <w:sz w:val="28"/>
          <w:szCs w:val="28"/>
        </w:rPr>
        <w:sym w:font="Wingdings" w:char="F04A"/>
      </w:r>
      <w:r w:rsidRPr="008F26AA">
        <w:rPr>
          <w:rFonts w:ascii="Times New Roman" w:hAnsi="Times New Roman"/>
          <w:sz w:val="28"/>
          <w:szCs w:val="28"/>
        </w:rPr>
        <w:t xml:space="preserve"> Pani Mariola i Sylwia  </w:t>
      </w:r>
    </w:p>
    <w:p w:rsidR="00AC3B10" w:rsidRDefault="00AC3B10">
      <w:pPr>
        <w:rPr>
          <w:rFonts w:cs="Calibri"/>
          <w:b/>
          <w:bCs/>
          <w:sz w:val="28"/>
          <w:szCs w:val="28"/>
        </w:rPr>
      </w:pPr>
    </w:p>
    <w:p w:rsidR="00AC3B10" w:rsidRDefault="00AC3B10">
      <w:pPr>
        <w:rPr>
          <w:rFonts w:cs="Calibri"/>
          <w:b/>
          <w:bCs/>
          <w:sz w:val="28"/>
          <w:szCs w:val="28"/>
        </w:rPr>
      </w:pPr>
    </w:p>
    <w:p w:rsidR="00AC3B10" w:rsidRDefault="00AC3B10"/>
    <w:sectPr w:rsidR="00AC3B10" w:rsidSect="00730E82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3795A"/>
    <w:multiLevelType w:val="hybridMultilevel"/>
    <w:tmpl w:val="B824BE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38EC"/>
    <w:rsid w:val="00127DB6"/>
    <w:rsid w:val="001B648D"/>
    <w:rsid w:val="001C141C"/>
    <w:rsid w:val="001D4467"/>
    <w:rsid w:val="00203425"/>
    <w:rsid w:val="002825AD"/>
    <w:rsid w:val="0038291F"/>
    <w:rsid w:val="004D4AE8"/>
    <w:rsid w:val="004D6305"/>
    <w:rsid w:val="004E22BC"/>
    <w:rsid w:val="00513DF0"/>
    <w:rsid w:val="005A2682"/>
    <w:rsid w:val="005A3EAD"/>
    <w:rsid w:val="00614CEB"/>
    <w:rsid w:val="006351D6"/>
    <w:rsid w:val="006361E4"/>
    <w:rsid w:val="00730E82"/>
    <w:rsid w:val="008B2288"/>
    <w:rsid w:val="008F26AA"/>
    <w:rsid w:val="009B2F88"/>
    <w:rsid w:val="00A94C16"/>
    <w:rsid w:val="00AC3B10"/>
    <w:rsid w:val="00B03A02"/>
    <w:rsid w:val="00C238EC"/>
    <w:rsid w:val="00D411C6"/>
    <w:rsid w:val="00E3766A"/>
    <w:rsid w:val="00E66EC8"/>
    <w:rsid w:val="00EE7940"/>
    <w:rsid w:val="00F46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C1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A2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68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B2288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E3766A"/>
    <w:pPr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  <w:lang w:eastAsia="en-US"/>
    </w:rPr>
  </w:style>
  <w:style w:type="paragraph" w:customStyle="1" w:styleId="Pa14">
    <w:name w:val="Pa14"/>
    <w:basedOn w:val="Default"/>
    <w:next w:val="Default"/>
    <w:uiPriority w:val="99"/>
    <w:rsid w:val="00E3766A"/>
    <w:pPr>
      <w:spacing w:line="181" w:lineRule="atLeast"/>
    </w:pPr>
    <w:rPr>
      <w:rFonts w:cs="Times New Roman"/>
      <w:color w:val="auto"/>
    </w:rPr>
  </w:style>
  <w:style w:type="paragraph" w:customStyle="1" w:styleId="Pa19">
    <w:name w:val="Pa19"/>
    <w:basedOn w:val="Default"/>
    <w:next w:val="Default"/>
    <w:uiPriority w:val="99"/>
    <w:rsid w:val="00E3766A"/>
    <w:pPr>
      <w:spacing w:line="18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E3766A"/>
    <w:rPr>
      <w:color w:val="000000"/>
    </w:rPr>
  </w:style>
  <w:style w:type="paragraph" w:styleId="ListParagraph">
    <w:name w:val="List Paragraph"/>
    <w:basedOn w:val="Normal"/>
    <w:uiPriority w:val="99"/>
    <w:qFormat/>
    <w:rsid w:val="00730E82"/>
    <w:pPr>
      <w:spacing w:after="160" w:line="259" w:lineRule="auto"/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google.pl/url?sa=i&amp;url=http://ptaki-rolnictwo.bocian.org.pl/skowronek&amp;psig=AOvVaw2fj7mSCkDzCa7kwgVwc8XC&amp;ust=1585991362219000&amp;source=images&amp;cd=vfe&amp;ved=0CAIQjRxqFwoTCPjG-7P0y-gCFQAAAAAdAAAAABAP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www.youtube.com/watch?v=RqjXRJN--oY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pl/url?sa=i&amp;url=https://www.tvp.info/24991018/na-podkarpaciu-pelnia-wiosny-bociany-skladaja-jaja&amp;psig=AOvVaw0vuNrIY2PbokLCPdJ3tMQo&amp;ust=1585991267876000&amp;source=images&amp;cd=vfe&amp;ved=0CAIQjRxqFwoTCPjjsYP0y-gCFQAAAAAdAAAAABAO" TargetMode="External"/><Relationship Id="rId20" Type="http://schemas.openxmlformats.org/officeDocument/2006/relationships/hyperlink" Target="https://www.google.pl/url?sa=i&amp;url=https://www.tapeciarnia.pl/jaskolka&amp;psig=AOvVaw1upLAa2Fze6eitPRHIgS2S&amp;ust=1585991425886000&amp;source=images&amp;cd=vfe&amp;ved=0CAIQjRxqFwoTCIiH99L0y-gCFQAAAAAdAAAAABAh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bB770dSoI0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youtube.com/watch?v=_d46oD2DyTc" TargetMode="External"/><Relationship Id="rId5" Type="http://schemas.openxmlformats.org/officeDocument/2006/relationships/hyperlink" Target="https://www.youtube.com/watch?v=h9wMpq8kqkA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EKp3EdoHdKI" TargetMode="External"/><Relationship Id="rId22" Type="http://schemas.openxmlformats.org/officeDocument/2006/relationships/hyperlink" Target="https://www.google.pl/url?sa=i&amp;url=http://ptaki.info/kuku%C5%82ka&amp;psig=AOvVaw0ucMgGkbMRgsg9sN1eQkGL&amp;ust=1585991320956000&amp;source=images&amp;cd=vfe&amp;ved=0CAIQjRxqFwoTCNjQ06D0y-gCFQAAAAAdAAAAABA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</TotalTime>
  <Pages>6</Pages>
  <Words>548</Words>
  <Characters>3289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Dzień dobry </dc:title>
  <dc:subject/>
  <dc:creator>grazy</dc:creator>
  <cp:keywords/>
  <dc:description/>
  <cp:lastModifiedBy>Administrator</cp:lastModifiedBy>
  <cp:revision>5</cp:revision>
  <dcterms:created xsi:type="dcterms:W3CDTF">2021-04-08T22:34:00Z</dcterms:created>
  <dcterms:modified xsi:type="dcterms:W3CDTF">2021-04-08T23:03:00Z</dcterms:modified>
</cp:coreProperties>
</file>